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47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9"/>
        <w:gridCol w:w="1317"/>
        <w:gridCol w:w="1196"/>
        <w:gridCol w:w="1712"/>
        <w:gridCol w:w="1762"/>
      </w:tblGrid>
      <w:tr w:rsidR="000172E5" w:rsidRPr="00637200" w14:paraId="581ED9E5" w14:textId="77777777" w:rsidTr="0026697B">
        <w:tc>
          <w:tcPr>
            <w:tcW w:w="5000" w:type="pct"/>
            <w:gridSpan w:val="5"/>
            <w:shd w:val="clear" w:color="auto" w:fill="000000" w:themeFill="text1"/>
            <w:vAlign w:val="bottom"/>
          </w:tcPr>
          <w:p w14:paraId="4A9F30C5" w14:textId="6B3875D3" w:rsidR="000172E5" w:rsidRPr="0026697B" w:rsidRDefault="008332C3" w:rsidP="00637200">
            <w:pPr>
              <w:pStyle w:val="Kop1"/>
              <w:rPr>
                <w:noProof/>
              </w:rPr>
            </w:pPr>
            <w:r w:rsidRPr="0026697B">
              <w:rPr>
                <w:noProof/>
              </w:rPr>
              <w:t>Gegevens Kind</w:t>
            </w:r>
          </w:p>
        </w:tc>
      </w:tr>
      <w:tr w:rsidR="000172E5" w:rsidRPr="00846B76" w14:paraId="41446505" w14:textId="77777777" w:rsidTr="008332C3">
        <w:tc>
          <w:tcPr>
            <w:tcW w:w="1541" w:type="pct"/>
            <w:vAlign w:val="bottom"/>
          </w:tcPr>
          <w:p w14:paraId="329A0859" w14:textId="30230512" w:rsidR="000172E5" w:rsidRPr="00637200" w:rsidRDefault="008332C3" w:rsidP="00637200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 xml:space="preserve">Naam </w:t>
            </w:r>
            <w:r w:rsidR="000D452E">
              <w:rPr>
                <w:noProof/>
              </w:rPr>
              <w:t>Deelnemer</w:t>
            </w:r>
            <w:r>
              <w:rPr>
                <w:noProof/>
              </w:rPr>
              <w:t> :</w:t>
            </w:r>
          </w:p>
        </w:tc>
        <w:tc>
          <w:tcPr>
            <w:tcW w:w="3459" w:type="pct"/>
            <w:gridSpan w:val="4"/>
            <w:tcBorders>
              <w:bottom w:val="single" w:sz="4" w:space="0" w:color="auto"/>
            </w:tcBorders>
            <w:vAlign w:val="bottom"/>
          </w:tcPr>
          <w:p w14:paraId="5A3F1639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3FBADF2D" w14:textId="77777777" w:rsidTr="008332C3">
        <w:tc>
          <w:tcPr>
            <w:tcW w:w="1541" w:type="pct"/>
            <w:vAlign w:val="bottom"/>
          </w:tcPr>
          <w:p w14:paraId="77E44243" w14:textId="4467ACCF" w:rsidR="000172E5" w:rsidRPr="00637200" w:rsidRDefault="008332C3" w:rsidP="00637200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School :</w:t>
            </w:r>
          </w:p>
        </w:tc>
        <w:tc>
          <w:tcPr>
            <w:tcW w:w="345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CEEF31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8332C3" w:rsidRPr="00846B76" w14:paraId="06EB6D82" w14:textId="77777777" w:rsidTr="008332C3">
        <w:tc>
          <w:tcPr>
            <w:tcW w:w="1541" w:type="pct"/>
            <w:vAlign w:val="bottom"/>
          </w:tcPr>
          <w:p w14:paraId="7F1099E9" w14:textId="2215B758" w:rsidR="000172E5" w:rsidRPr="00637200" w:rsidRDefault="008332C3" w:rsidP="00637200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Leeftijd :</w:t>
            </w: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ED744F" w14:textId="77777777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</w:tcBorders>
            <w:vAlign w:val="bottom"/>
          </w:tcPr>
          <w:p w14:paraId="4293CD7F" w14:textId="3E56DA2B" w:rsidR="000172E5" w:rsidRDefault="008332C3" w:rsidP="00311D4F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Klas :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3F4FF6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7A8C7F8E" w14:textId="77777777" w:rsidTr="008332C3">
        <w:tc>
          <w:tcPr>
            <w:tcW w:w="1541" w:type="pct"/>
            <w:vAlign w:val="bottom"/>
          </w:tcPr>
          <w:p w14:paraId="10D4BF3D" w14:textId="2852F2B6" w:rsidR="000172E5" w:rsidRPr="00637200" w:rsidRDefault="008332C3" w:rsidP="00637200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Sportkeuze</w:t>
            </w:r>
          </w:p>
        </w:tc>
        <w:tc>
          <w:tcPr>
            <w:tcW w:w="3459" w:type="pct"/>
            <w:gridSpan w:val="4"/>
            <w:tcBorders>
              <w:bottom w:val="single" w:sz="4" w:space="0" w:color="auto"/>
            </w:tcBorders>
            <w:vAlign w:val="bottom"/>
          </w:tcPr>
          <w:p w14:paraId="4CB944AD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3DE5B408" w14:textId="77777777" w:rsidTr="008332C3">
        <w:trPr>
          <w:trHeight w:val="54"/>
        </w:trPr>
        <w:tc>
          <w:tcPr>
            <w:tcW w:w="5000" w:type="pct"/>
            <w:gridSpan w:val="5"/>
            <w:vAlign w:val="bottom"/>
          </w:tcPr>
          <w:p w14:paraId="7B065B33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14:paraId="7D814121" w14:textId="77777777" w:rsidTr="0026697B">
        <w:tc>
          <w:tcPr>
            <w:tcW w:w="5000" w:type="pct"/>
            <w:gridSpan w:val="5"/>
            <w:shd w:val="clear" w:color="auto" w:fill="000000" w:themeFill="text1"/>
            <w:vAlign w:val="bottom"/>
          </w:tcPr>
          <w:p w14:paraId="30385E2A" w14:textId="2E13342D" w:rsidR="000172E5" w:rsidRPr="00846B76" w:rsidRDefault="008332C3" w:rsidP="00637200">
            <w:pPr>
              <w:pStyle w:val="Kop1"/>
              <w:rPr>
                <w:noProof/>
              </w:rPr>
            </w:pPr>
            <w:r>
              <w:rPr>
                <w:noProof/>
              </w:rPr>
              <w:t>Gegevens Ouder</w:t>
            </w:r>
            <w:r w:rsidR="0026697B">
              <w:rPr>
                <w:noProof/>
              </w:rPr>
              <w:t> / verzorger</w:t>
            </w:r>
          </w:p>
        </w:tc>
      </w:tr>
      <w:tr w:rsidR="000172E5" w:rsidRPr="00846B76" w14:paraId="27576FFE" w14:textId="77777777" w:rsidTr="008332C3">
        <w:tc>
          <w:tcPr>
            <w:tcW w:w="1541" w:type="pct"/>
            <w:vAlign w:val="bottom"/>
          </w:tcPr>
          <w:p w14:paraId="62AC80F4" w14:textId="1EAD6DA5" w:rsidR="000172E5" w:rsidRPr="00846B76" w:rsidRDefault="008332C3" w:rsidP="00311D4F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Naam ouder :</w:t>
            </w:r>
          </w:p>
        </w:tc>
        <w:tc>
          <w:tcPr>
            <w:tcW w:w="3459" w:type="pct"/>
            <w:gridSpan w:val="4"/>
            <w:tcBorders>
              <w:bottom w:val="single" w:sz="4" w:space="0" w:color="auto"/>
            </w:tcBorders>
            <w:vAlign w:val="bottom"/>
          </w:tcPr>
          <w:p w14:paraId="0EDBF51F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7F4DB082" w14:textId="77777777" w:rsidTr="008332C3">
        <w:tc>
          <w:tcPr>
            <w:tcW w:w="1541" w:type="pct"/>
            <w:vAlign w:val="bottom"/>
          </w:tcPr>
          <w:p w14:paraId="607032EC" w14:textId="7257DE16" w:rsidR="000172E5" w:rsidRPr="00846B76" w:rsidRDefault="008332C3" w:rsidP="00311D4F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Telefoonnr :</w:t>
            </w:r>
          </w:p>
        </w:tc>
        <w:tc>
          <w:tcPr>
            <w:tcW w:w="345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5E64CC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8332C3" w:rsidRPr="00846B76" w14:paraId="392D463F" w14:textId="77777777" w:rsidTr="008332C3">
        <w:tc>
          <w:tcPr>
            <w:tcW w:w="1541" w:type="pct"/>
            <w:vAlign w:val="bottom"/>
          </w:tcPr>
          <w:p w14:paraId="62797997" w14:textId="323FB4D7" w:rsidR="000172E5" w:rsidRPr="00846B76" w:rsidRDefault="008332C3" w:rsidP="00311D4F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E-mailadres :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3A7430" w14:textId="77777777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9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884995" w14:textId="629A53B4" w:rsidR="000172E5" w:rsidRPr="00846B76" w:rsidRDefault="000172E5" w:rsidP="00637200">
            <w:pPr>
              <w:rPr>
                <w:noProof/>
              </w:rPr>
            </w:pP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7B7B12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64109654" w14:textId="77777777" w:rsidTr="008332C3">
        <w:tc>
          <w:tcPr>
            <w:tcW w:w="1541" w:type="pct"/>
            <w:vAlign w:val="bottom"/>
          </w:tcPr>
          <w:p w14:paraId="18ECAE2A" w14:textId="1715969D" w:rsidR="000172E5" w:rsidRPr="00846B76" w:rsidRDefault="008332C3" w:rsidP="00311D4F">
            <w:pPr>
              <w:pStyle w:val="Standaardinspringing"/>
              <w:rPr>
                <w:noProof/>
              </w:rPr>
            </w:pPr>
            <w:r>
              <w:rPr>
                <w:noProof/>
              </w:rPr>
              <w:t>Handtekening :</w:t>
            </w:r>
          </w:p>
        </w:tc>
        <w:tc>
          <w:tcPr>
            <w:tcW w:w="3459" w:type="pct"/>
            <w:gridSpan w:val="4"/>
            <w:tcBorders>
              <w:bottom w:val="single" w:sz="4" w:space="0" w:color="auto"/>
            </w:tcBorders>
            <w:vAlign w:val="bottom"/>
          </w:tcPr>
          <w:p w14:paraId="4AE23B7A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3044B78B" w14:textId="77777777" w:rsidTr="008332C3">
        <w:tc>
          <w:tcPr>
            <w:tcW w:w="1541" w:type="pct"/>
            <w:vAlign w:val="bottom"/>
          </w:tcPr>
          <w:p w14:paraId="6B63FAA4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459" w:type="pct"/>
            <w:gridSpan w:val="4"/>
            <w:vAlign w:val="bottom"/>
          </w:tcPr>
          <w:p w14:paraId="75935585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</w:tbl>
    <w:p w14:paraId="1D5F5768" w14:textId="77777777" w:rsidR="000172E5" w:rsidRPr="0006568A" w:rsidRDefault="000172E5" w:rsidP="00637200">
      <w:pPr>
        <w:rPr>
          <w:noProof/>
        </w:rPr>
      </w:pPr>
    </w:p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C7BBE" w14:textId="77777777" w:rsidR="008A0A10" w:rsidRDefault="008A0A10" w:rsidP="000172E5">
      <w:pPr>
        <w:spacing w:after="0" w:line="240" w:lineRule="auto"/>
      </w:pPr>
      <w:r>
        <w:separator/>
      </w:r>
    </w:p>
  </w:endnote>
  <w:endnote w:type="continuationSeparator" w:id="0">
    <w:p w14:paraId="0E15E978" w14:textId="77777777" w:rsidR="008A0A10" w:rsidRDefault="008A0A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BEB698-2AC7-4282-B47B-408AEEE1B6F6}"/>
    <w:embedBold r:id="rId2" w:fontKey="{629849F4-0136-4395-9762-BEECEFDDC0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F460780-FBF4-4D21-BB67-8B7B3191C813}"/>
    <w:embedBold r:id="rId4" w:fontKey="{FCEB6E2B-3622-4385-B669-544DEB9FEB05}"/>
    <w:embedItalic r:id="rId5" w:fontKey="{2DC79D2E-5F85-4EDA-9182-CAC7916FB35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A1B10A8-8AF9-4CBB-B9C8-5DACA6405A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5A92DC7-138C-4902-BEA6-185E1B1B2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494"/>
      <w:gridCol w:w="4532"/>
    </w:tblGrid>
    <w:tr w:rsidR="00311D4F" w:rsidRPr="00311D4F" w14:paraId="12814A1C" w14:textId="77777777" w:rsidTr="00637200">
      <w:tc>
        <w:tcPr>
          <w:tcW w:w="4675" w:type="dxa"/>
          <w:vAlign w:val="center"/>
        </w:tcPr>
        <w:p w14:paraId="6D073DEA" w14:textId="11F7591B" w:rsidR="00311D4F" w:rsidRPr="00311D4F" w:rsidRDefault="008332C3" w:rsidP="00637200">
          <w:pPr>
            <w:pStyle w:val="Voettekst"/>
          </w:pPr>
          <w:r>
            <w:t>Sport Eldorado</w:t>
          </w:r>
        </w:p>
      </w:tc>
      <w:tc>
        <w:tcPr>
          <w:tcW w:w="4675" w:type="dxa"/>
          <w:vAlign w:val="center"/>
        </w:tcPr>
        <w:p w14:paraId="49DF31AB" w14:textId="0CAD8041" w:rsidR="00311D4F" w:rsidRPr="00311D4F" w:rsidRDefault="005C31FE" w:rsidP="00637200">
          <w:pPr>
            <w:pStyle w:val="Voettekst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BE53FE6" wp14:editId="69F30363">
                <wp:simplePos x="0" y="0"/>
                <wp:positionH relativeFrom="column">
                  <wp:posOffset>1824990</wp:posOffset>
                </wp:positionH>
                <wp:positionV relativeFrom="paragraph">
                  <wp:posOffset>125730</wp:posOffset>
                </wp:positionV>
                <wp:extent cx="914400" cy="830580"/>
                <wp:effectExtent l="0" t="0" r="0" b="7620"/>
                <wp:wrapThrough wrapText="bothSides">
                  <wp:wrapPolygon edited="0">
                    <wp:start x="0" y="0"/>
                    <wp:lineTo x="0" y="21303"/>
                    <wp:lineTo x="21150" y="21303"/>
                    <wp:lineTo x="21150" y="0"/>
                    <wp:lineTo x="0" y="0"/>
                  </wp:wrapPolygon>
                </wp:wrapThrough>
                <wp:docPr id="1552479562" name="Afbeelding 1" descr="Afbeelding met tekst, schoeisel, persoon, voetbal&#10;&#10;Door AI gegenereerde inhoud is mogelijk onjuis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2479562" name="Afbeelding 1" descr="Afbeelding met tekst, schoeisel, persoon, voetbal&#10;&#10;Door AI gegenereerde inhoud is mogelijk onjuist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2" t="5638" r="68624" b="827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830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504D79C" w14:textId="4DF35FC2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D79B9" w14:textId="77777777" w:rsidR="008A0A10" w:rsidRDefault="008A0A10" w:rsidP="000172E5">
      <w:pPr>
        <w:spacing w:after="0" w:line="240" w:lineRule="auto"/>
      </w:pPr>
      <w:r>
        <w:separator/>
      </w:r>
    </w:p>
  </w:footnote>
  <w:footnote w:type="continuationSeparator" w:id="0">
    <w:p w14:paraId="53C720FD" w14:textId="77777777" w:rsidR="008A0A10" w:rsidRDefault="008A0A1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7752"/>
    </w:tblGrid>
    <w:tr w:rsidR="0026697B" w:rsidRPr="00637200" w14:paraId="4FC0604E" w14:textId="77777777" w:rsidTr="0026697B">
      <w:trPr>
        <w:trHeight w:val="990"/>
      </w:trPr>
      <w:tc>
        <w:tcPr>
          <w:tcW w:w="7752" w:type="dxa"/>
          <w:vAlign w:val="center"/>
        </w:tcPr>
        <w:p w14:paraId="693C777A" w14:textId="2FFD19E9" w:rsidR="0026697B" w:rsidRPr="00637200" w:rsidRDefault="0026697B" w:rsidP="0026697B">
          <w:pPr>
            <w:pStyle w:val="Koptekst"/>
            <w:jc w:val="center"/>
          </w:pPr>
          <w:r w:rsidRPr="0026697B">
            <w:rPr>
              <w:color w:val="auto"/>
            </w:rPr>
            <w:t>Inschrijvingsformulier</w:t>
          </w:r>
          <w:r>
            <w:rPr>
              <w:color w:val="auto"/>
            </w:rPr>
            <w:t xml:space="preserve"> Sport Eldorado</w:t>
          </w:r>
        </w:p>
      </w:tc>
    </w:tr>
  </w:tbl>
  <w:p w14:paraId="3F357D4F" w14:textId="02150A2F" w:rsidR="0026697B" w:rsidRDefault="0026697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297075">
    <w:abstractNumId w:val="11"/>
  </w:num>
  <w:num w:numId="2" w16cid:durableId="123159967">
    <w:abstractNumId w:val="7"/>
  </w:num>
  <w:num w:numId="3" w16cid:durableId="1723403312">
    <w:abstractNumId w:val="15"/>
  </w:num>
  <w:num w:numId="4" w16cid:durableId="179978809">
    <w:abstractNumId w:val="12"/>
  </w:num>
  <w:num w:numId="5" w16cid:durableId="390229516">
    <w:abstractNumId w:val="13"/>
  </w:num>
  <w:num w:numId="6" w16cid:durableId="1289358754">
    <w:abstractNumId w:val="19"/>
  </w:num>
  <w:num w:numId="7" w16cid:durableId="960039218">
    <w:abstractNumId w:val="6"/>
  </w:num>
  <w:num w:numId="8" w16cid:durableId="1976179380">
    <w:abstractNumId w:val="10"/>
  </w:num>
  <w:num w:numId="9" w16cid:durableId="312028497">
    <w:abstractNumId w:val="17"/>
  </w:num>
  <w:num w:numId="10" w16cid:durableId="1747532007">
    <w:abstractNumId w:val="1"/>
  </w:num>
  <w:num w:numId="11" w16cid:durableId="1663776470">
    <w:abstractNumId w:val="5"/>
  </w:num>
  <w:num w:numId="12" w16cid:durableId="2047176963">
    <w:abstractNumId w:val="0"/>
  </w:num>
  <w:num w:numId="13" w16cid:durableId="1745029454">
    <w:abstractNumId w:val="2"/>
  </w:num>
  <w:num w:numId="14" w16cid:durableId="2112623680">
    <w:abstractNumId w:val="9"/>
  </w:num>
  <w:num w:numId="15" w16cid:durableId="915087519">
    <w:abstractNumId w:val="8"/>
  </w:num>
  <w:num w:numId="16" w16cid:durableId="1619412298">
    <w:abstractNumId w:val="16"/>
  </w:num>
  <w:num w:numId="17" w16cid:durableId="499350574">
    <w:abstractNumId w:val="3"/>
  </w:num>
  <w:num w:numId="18" w16cid:durableId="843325992">
    <w:abstractNumId w:val="21"/>
  </w:num>
  <w:num w:numId="19" w16cid:durableId="1261377796">
    <w:abstractNumId w:val="18"/>
  </w:num>
  <w:num w:numId="20" w16cid:durableId="1846629612">
    <w:abstractNumId w:val="14"/>
  </w:num>
  <w:num w:numId="21" w16cid:durableId="662901062">
    <w:abstractNumId w:val="20"/>
  </w:num>
  <w:num w:numId="22" w16cid:durableId="61062911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C3"/>
    <w:rsid w:val="000172E5"/>
    <w:rsid w:val="00052382"/>
    <w:rsid w:val="0006568A"/>
    <w:rsid w:val="00076F0F"/>
    <w:rsid w:val="00084253"/>
    <w:rsid w:val="000B0842"/>
    <w:rsid w:val="000D1F49"/>
    <w:rsid w:val="000D452E"/>
    <w:rsid w:val="001727CA"/>
    <w:rsid w:val="001800AB"/>
    <w:rsid w:val="0026697B"/>
    <w:rsid w:val="002C56E6"/>
    <w:rsid w:val="002D2753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C31FE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332C3"/>
    <w:rsid w:val="00846B76"/>
    <w:rsid w:val="0086797B"/>
    <w:rsid w:val="008A0A10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839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AD305"/>
  <w15:chartTrackingRefBased/>
  <w15:docId w15:val="{3453D85D-84C1-4BD1-99CD-9ECF4D832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ess\AppData\Roaming\Microsoft\Templates\Lidmaatschaps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0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 Vaessens</dc:creator>
  <cp:keywords/>
  <dc:description/>
  <cp:lastModifiedBy>Stef Vaessens</cp:lastModifiedBy>
  <cp:revision>2</cp:revision>
  <dcterms:created xsi:type="dcterms:W3CDTF">2025-11-05T23:03:00Z</dcterms:created>
  <dcterms:modified xsi:type="dcterms:W3CDTF">2025-11-16T17:00:00Z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